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9C7" w:rsidRDefault="00A639C7" w:rsidP="00A639C7">
      <w:bookmarkStart w:id="0" w:name="_GoBack"/>
      <w:bookmarkEnd w:id="0"/>
    </w:p>
    <w:p w:rsidR="00A639C7" w:rsidRDefault="00A639C7" w:rsidP="00A639C7"/>
    <w:p w:rsidR="00A639C7" w:rsidRPr="00A639C7" w:rsidRDefault="00A639C7" w:rsidP="00A639C7">
      <w:pPr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Oggetto: RICHIESTA PREFERENZA COMPAGNO</w:t>
      </w:r>
      <w:r w:rsidR="00CD26BA">
        <w:rPr>
          <w:rFonts w:ascii="Times New Roman" w:hAnsi="Times New Roman" w:cs="Times New Roman"/>
        </w:rPr>
        <w:t>/A</w:t>
      </w:r>
    </w:p>
    <w:p w:rsidR="00A639C7" w:rsidRPr="00A639C7" w:rsidRDefault="00A639C7" w:rsidP="00A639C7">
      <w:pPr>
        <w:rPr>
          <w:rFonts w:ascii="Times New Roman" w:hAnsi="Times New Roman" w:cs="Times New Roman"/>
        </w:rPr>
      </w:pPr>
    </w:p>
    <w:p w:rsidR="00A639C7" w:rsidRPr="00A639C7" w:rsidRDefault="00A639C7" w:rsidP="00A639C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A639C7">
        <w:rPr>
          <w:sz w:val="22"/>
          <w:szCs w:val="22"/>
        </w:rPr>
        <w:t xml:space="preserve"> La/Il sottoscritta/o ………………………………</w:t>
      </w:r>
      <w:r w:rsidR="002C48CC">
        <w:rPr>
          <w:sz w:val="22"/>
          <w:szCs w:val="22"/>
        </w:rPr>
        <w:t>……………………………</w:t>
      </w:r>
      <w:r w:rsidRPr="00A639C7">
        <w:rPr>
          <w:sz w:val="22"/>
          <w:szCs w:val="22"/>
        </w:rPr>
        <w:t>………………… nata/o a …………………</w:t>
      </w:r>
      <w:r w:rsidR="002C48CC">
        <w:rPr>
          <w:sz w:val="22"/>
          <w:szCs w:val="22"/>
        </w:rPr>
        <w:t>…………………………………….</w:t>
      </w:r>
      <w:r w:rsidRPr="00A639C7">
        <w:rPr>
          <w:sz w:val="22"/>
          <w:szCs w:val="22"/>
        </w:rPr>
        <w:t>……...…,</w:t>
      </w:r>
      <w:r w:rsidR="002C48CC">
        <w:rPr>
          <w:sz w:val="22"/>
          <w:szCs w:val="22"/>
        </w:rPr>
        <w:t xml:space="preserve"> </w:t>
      </w:r>
      <w:r w:rsidRPr="00A639C7">
        <w:rPr>
          <w:sz w:val="22"/>
          <w:szCs w:val="22"/>
        </w:rPr>
        <w:t>il .............................. e residente in ……..............................................................................................................................................</w:t>
      </w:r>
    </w:p>
    <w:p w:rsidR="00A639C7" w:rsidRPr="00A639C7" w:rsidRDefault="00A639C7" w:rsidP="00A639C7">
      <w:pPr>
        <w:spacing w:after="0" w:line="480" w:lineRule="auto"/>
        <w:rPr>
          <w:rFonts w:ascii="Times New Roman" w:hAnsi="Times New Roman" w:cs="Times New Roman"/>
        </w:rPr>
      </w:pPr>
    </w:p>
    <w:p w:rsidR="00A639C7" w:rsidRPr="00A639C7" w:rsidRDefault="00A639C7" w:rsidP="00A639C7">
      <w:pPr>
        <w:spacing w:after="0" w:line="480" w:lineRule="auto"/>
        <w:rPr>
          <w:rFonts w:ascii="Times New Roman" w:hAnsi="Times New Roman" w:cs="Times New Roman"/>
        </w:rPr>
      </w:pPr>
      <w:proofErr w:type="gramStart"/>
      <w:r w:rsidRPr="00A639C7">
        <w:rPr>
          <w:rFonts w:ascii="Times New Roman" w:hAnsi="Times New Roman" w:cs="Times New Roman"/>
        </w:rPr>
        <w:t>Genitore  o</w:t>
      </w:r>
      <w:proofErr w:type="gramEnd"/>
      <w:r w:rsidRPr="00A639C7">
        <w:rPr>
          <w:rFonts w:ascii="Times New Roman" w:hAnsi="Times New Roman" w:cs="Times New Roman"/>
        </w:rPr>
        <w:t xml:space="preserve">   affidatari/i     o tutori/e  dell’alunna/o</w:t>
      </w:r>
    </w:p>
    <w:p w:rsidR="00A639C7" w:rsidRPr="00A639C7" w:rsidRDefault="00A639C7" w:rsidP="00A639C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______________________________________ nato a _________________</w:t>
      </w:r>
      <w:proofErr w:type="gramStart"/>
      <w:r w:rsidRPr="00A639C7">
        <w:rPr>
          <w:rFonts w:ascii="Times New Roman" w:hAnsi="Times New Roman" w:cs="Times New Roman"/>
        </w:rPr>
        <w:t xml:space="preserve">_(  </w:t>
      </w:r>
      <w:proofErr w:type="gramEnd"/>
      <w:r w:rsidRPr="00A639C7">
        <w:rPr>
          <w:rFonts w:ascii="Times New Roman" w:hAnsi="Times New Roman" w:cs="Times New Roman"/>
        </w:rPr>
        <w:t>) il ______________ residente a____________________________________  in via ____________________________________</w:t>
      </w:r>
    </w:p>
    <w:p w:rsidR="00A639C7" w:rsidRPr="00A639C7" w:rsidRDefault="00A639C7" w:rsidP="00A639C7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639C7">
        <w:rPr>
          <w:rFonts w:ascii="Times New Roman" w:hAnsi="Times New Roman" w:cs="Times New Roman"/>
        </w:rPr>
        <w:t>Iscr</w:t>
      </w:r>
      <w:r w:rsidR="006C2A4D">
        <w:rPr>
          <w:rFonts w:ascii="Times New Roman" w:hAnsi="Times New Roman" w:cs="Times New Roman"/>
        </w:rPr>
        <w:t xml:space="preserve">itto per l’anno scolastico </w:t>
      </w:r>
      <w:r w:rsidRPr="00A639C7">
        <w:rPr>
          <w:rFonts w:ascii="Times New Roman" w:hAnsi="Times New Roman" w:cs="Times New Roman"/>
        </w:rPr>
        <w:t>2021</w:t>
      </w:r>
      <w:r w:rsidR="006C2A4D">
        <w:rPr>
          <w:rFonts w:ascii="Times New Roman" w:hAnsi="Times New Roman" w:cs="Times New Roman"/>
        </w:rPr>
        <w:t>/2022</w:t>
      </w:r>
      <w:r w:rsidRPr="00A639C7">
        <w:rPr>
          <w:rFonts w:ascii="Times New Roman" w:hAnsi="Times New Roman" w:cs="Times New Roman"/>
        </w:rPr>
        <w:t xml:space="preserve">   alla CLASSE P</w:t>
      </w:r>
      <w:r w:rsidR="0009145D">
        <w:rPr>
          <w:rFonts w:ascii="Times New Roman" w:hAnsi="Times New Roman" w:cs="Times New Roman"/>
        </w:rPr>
        <w:t>R</w:t>
      </w:r>
      <w:r w:rsidRPr="00A639C7">
        <w:rPr>
          <w:rFonts w:ascii="Times New Roman" w:hAnsi="Times New Roman" w:cs="Times New Roman"/>
        </w:rPr>
        <w:t xml:space="preserve">IMA c/o il Liceo: </w:t>
      </w:r>
    </w:p>
    <w:p w:rsidR="00A639C7" w:rsidRPr="00A639C7" w:rsidRDefault="00A639C7" w:rsidP="00A639C7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A639C7">
        <w:rPr>
          <w:rFonts w:ascii="Times New Roman" w:hAnsi="Times New Roman" w:cs="Times New Roman"/>
          <w:sz w:val="20"/>
          <w:szCs w:val="20"/>
        </w:rPr>
        <w:t xml:space="preserve"> </w:t>
      </w:r>
      <w:r w:rsidRPr="00A639C7">
        <w:rPr>
          <w:rFonts w:ascii="Cambria Math" w:hAnsi="Cambria Math" w:cs="Cambria Math"/>
          <w:b/>
          <w:sz w:val="16"/>
          <w:szCs w:val="16"/>
        </w:rPr>
        <w:t>⃝</w:t>
      </w:r>
      <w:r w:rsidRPr="00A639C7">
        <w:rPr>
          <w:rFonts w:ascii="Times New Roman" w:hAnsi="Times New Roman" w:cs="Times New Roman"/>
          <w:b/>
          <w:sz w:val="20"/>
          <w:szCs w:val="20"/>
        </w:rPr>
        <w:t xml:space="preserve"> artistico            </w:t>
      </w:r>
      <w:r w:rsidRPr="00A639C7">
        <w:rPr>
          <w:rFonts w:ascii="Cambria Math" w:hAnsi="Cambria Math" w:cs="Cambria Math"/>
          <w:b/>
          <w:sz w:val="16"/>
          <w:szCs w:val="16"/>
        </w:rPr>
        <w:t>⃝</w:t>
      </w:r>
      <w:r w:rsidRPr="00A639C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639C7">
        <w:rPr>
          <w:rFonts w:ascii="Times New Roman" w:hAnsi="Times New Roman" w:cs="Times New Roman"/>
          <w:b/>
          <w:sz w:val="20"/>
          <w:szCs w:val="20"/>
        </w:rPr>
        <w:t xml:space="preserve">classico          </w:t>
      </w:r>
      <w:r w:rsidRPr="00A639C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639C7">
        <w:rPr>
          <w:rFonts w:ascii="Cambria Math" w:hAnsi="Cambria Math" w:cs="Cambria Math"/>
          <w:b/>
          <w:sz w:val="16"/>
          <w:szCs w:val="16"/>
        </w:rPr>
        <w:t>⃝</w:t>
      </w:r>
      <w:r w:rsidRPr="00A639C7">
        <w:rPr>
          <w:rFonts w:ascii="Times New Roman" w:hAnsi="Times New Roman" w:cs="Times New Roman"/>
          <w:b/>
          <w:sz w:val="20"/>
          <w:szCs w:val="20"/>
        </w:rPr>
        <w:t xml:space="preserve"> linguistico          </w:t>
      </w:r>
      <w:r w:rsidRPr="00A639C7">
        <w:rPr>
          <w:rFonts w:ascii="Cambria Math" w:hAnsi="Cambria Math" w:cs="Cambria Math"/>
          <w:b/>
          <w:sz w:val="16"/>
          <w:szCs w:val="16"/>
        </w:rPr>
        <w:t>⃝</w:t>
      </w:r>
      <w:r w:rsidRPr="00A639C7">
        <w:rPr>
          <w:rFonts w:ascii="Times New Roman" w:hAnsi="Times New Roman" w:cs="Times New Roman"/>
          <w:b/>
          <w:sz w:val="20"/>
          <w:szCs w:val="20"/>
        </w:rPr>
        <w:t xml:space="preserve"> scientifico               </w:t>
      </w:r>
      <w:r w:rsidRPr="00A639C7">
        <w:rPr>
          <w:rFonts w:ascii="Cambria Math" w:hAnsi="Cambria Math" w:cs="Cambria Math"/>
          <w:b/>
          <w:sz w:val="16"/>
          <w:szCs w:val="16"/>
        </w:rPr>
        <w:t>⃝</w:t>
      </w:r>
      <w:r w:rsidRPr="00A639C7">
        <w:rPr>
          <w:rFonts w:ascii="Times New Roman" w:hAnsi="Times New Roman" w:cs="Times New Roman"/>
          <w:b/>
          <w:sz w:val="20"/>
          <w:szCs w:val="20"/>
        </w:rPr>
        <w:t xml:space="preserve"> scienze umane</w:t>
      </w:r>
    </w:p>
    <w:p w:rsidR="00A639C7" w:rsidRDefault="00A639C7" w:rsidP="00A639C7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A639C7" w:rsidRDefault="00A639C7" w:rsidP="00A639C7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CHIEDE</w:t>
      </w:r>
    </w:p>
    <w:p w:rsidR="00A639C7" w:rsidRPr="00A639C7" w:rsidRDefault="00A639C7" w:rsidP="00A639C7">
      <w:pPr>
        <w:spacing w:after="0" w:line="480" w:lineRule="auto"/>
        <w:jc w:val="center"/>
        <w:rPr>
          <w:rFonts w:ascii="Times New Roman" w:hAnsi="Times New Roman" w:cs="Times New Roman"/>
        </w:rPr>
      </w:pPr>
    </w:p>
    <w:p w:rsidR="00A639C7" w:rsidRPr="00A639C7" w:rsidRDefault="00A639C7" w:rsidP="00A639C7">
      <w:pPr>
        <w:spacing w:after="0" w:line="480" w:lineRule="auto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Che il proprio figlio/a venga inserito in classe con il seguente compagno/</w:t>
      </w:r>
      <w:proofErr w:type="gramStart"/>
      <w:r w:rsidRPr="00A639C7">
        <w:rPr>
          <w:rFonts w:ascii="Times New Roman" w:hAnsi="Times New Roman" w:cs="Times New Roman"/>
        </w:rPr>
        <w:t>a :</w:t>
      </w:r>
      <w:proofErr w:type="gramEnd"/>
    </w:p>
    <w:p w:rsidR="00A639C7" w:rsidRPr="00A639C7" w:rsidRDefault="00A639C7" w:rsidP="00A639C7">
      <w:pPr>
        <w:spacing w:after="0" w:line="480" w:lineRule="auto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_______________________________________________________________________________</w:t>
      </w:r>
    </w:p>
    <w:p w:rsidR="00A639C7" w:rsidRPr="00A639C7" w:rsidRDefault="00A639C7" w:rsidP="00A639C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Per i seguenti motivi:</w:t>
      </w:r>
    </w:p>
    <w:p w:rsidR="00A639C7" w:rsidRPr="00A639C7" w:rsidRDefault="00A639C7" w:rsidP="00A639C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639C7" w:rsidRPr="00A639C7" w:rsidRDefault="00A639C7" w:rsidP="00A639C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639C7" w:rsidRPr="00A639C7" w:rsidRDefault="00A639C7" w:rsidP="00A639C7">
      <w:pPr>
        <w:spacing w:after="0" w:line="480" w:lineRule="auto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>Data_____________________</w:t>
      </w:r>
    </w:p>
    <w:p w:rsidR="00A639C7" w:rsidRPr="00A639C7" w:rsidRDefault="00A639C7" w:rsidP="00A639C7">
      <w:pPr>
        <w:spacing w:after="0" w:line="480" w:lineRule="auto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Pr="00A639C7">
        <w:rPr>
          <w:rFonts w:ascii="Times New Roman" w:hAnsi="Times New Roman" w:cs="Times New Roman"/>
        </w:rPr>
        <w:tab/>
        <w:t xml:space="preserve">   Firma genitore/tutore</w:t>
      </w:r>
    </w:p>
    <w:p w:rsidR="00A639C7" w:rsidRPr="00A639C7" w:rsidRDefault="00A639C7" w:rsidP="00A639C7">
      <w:pPr>
        <w:tabs>
          <w:tab w:val="left" w:pos="5784"/>
        </w:tabs>
        <w:spacing w:after="0" w:line="480" w:lineRule="auto"/>
        <w:rPr>
          <w:rFonts w:ascii="Times New Roman" w:hAnsi="Times New Roman" w:cs="Times New Roman"/>
        </w:rPr>
      </w:pPr>
      <w:r w:rsidRPr="00A639C7">
        <w:rPr>
          <w:rFonts w:ascii="Times New Roman" w:hAnsi="Times New Roman" w:cs="Times New Roman"/>
        </w:rPr>
        <w:t xml:space="preserve">                                     </w:t>
      </w:r>
      <w:r w:rsidRPr="00A639C7">
        <w:rPr>
          <w:rFonts w:ascii="Times New Roman" w:hAnsi="Times New Roman" w:cs="Times New Roman"/>
        </w:rPr>
        <w:tab/>
        <w:t>__________________________________</w:t>
      </w:r>
    </w:p>
    <w:p w:rsidR="00A639C7" w:rsidRPr="008C4236" w:rsidRDefault="00A639C7" w:rsidP="00A639C7">
      <w:pPr>
        <w:tabs>
          <w:tab w:val="left" w:pos="5784"/>
        </w:tabs>
        <w:spacing w:after="0" w:line="480" w:lineRule="auto"/>
      </w:pPr>
      <w:r>
        <w:tab/>
      </w:r>
    </w:p>
    <w:p w:rsidR="00C65549" w:rsidRDefault="00C65549"/>
    <w:sectPr w:rsidR="00C65549" w:rsidSect="00FA692F">
      <w:headerReference w:type="default" r:id="rId6"/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45D" w:rsidRDefault="0009145D" w:rsidP="00A639C7">
      <w:pPr>
        <w:spacing w:after="0" w:line="240" w:lineRule="auto"/>
      </w:pPr>
      <w:r>
        <w:separator/>
      </w:r>
    </w:p>
  </w:endnote>
  <w:endnote w:type="continuationSeparator" w:id="0">
    <w:p w:rsidR="0009145D" w:rsidRDefault="0009145D" w:rsidP="00A63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45D" w:rsidRDefault="0009145D" w:rsidP="00A639C7">
      <w:pPr>
        <w:spacing w:after="0" w:line="240" w:lineRule="auto"/>
      </w:pPr>
      <w:r>
        <w:separator/>
      </w:r>
    </w:p>
  </w:footnote>
  <w:footnote w:type="continuationSeparator" w:id="0">
    <w:p w:rsidR="0009145D" w:rsidRDefault="0009145D" w:rsidP="00A63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9C7" w:rsidRDefault="00A639C7" w:rsidP="00A639C7">
    <w:pPr>
      <w:pStyle w:val="Intestazione"/>
      <w:jc w:val="right"/>
    </w:pPr>
    <w:proofErr w:type="gramStart"/>
    <w:r>
      <w:t>Allegato  2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45D"/>
    <w:rsid w:val="0009145D"/>
    <w:rsid w:val="002C48CC"/>
    <w:rsid w:val="003673AA"/>
    <w:rsid w:val="003F3954"/>
    <w:rsid w:val="0048204C"/>
    <w:rsid w:val="006C2A4D"/>
    <w:rsid w:val="00815327"/>
    <w:rsid w:val="00A639C7"/>
    <w:rsid w:val="00C65549"/>
    <w:rsid w:val="00CD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F6F90-9E9B-4F57-9A6D-F8493799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39C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63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639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39C7"/>
  </w:style>
  <w:style w:type="paragraph" w:styleId="Pidipagina">
    <w:name w:val="footer"/>
    <w:basedOn w:val="Normale"/>
    <w:link w:val="PidipaginaCarattere"/>
    <w:uiPriority w:val="99"/>
    <w:unhideWhenUsed/>
    <w:rsid w:val="00A639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3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CRIZIONI\allegato%20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2.dotx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Utente8</dc:creator>
  <cp:keywords/>
  <dc:description/>
  <cp:lastModifiedBy>Utente8</cp:lastModifiedBy>
  <cp:revision>2</cp:revision>
  <dcterms:created xsi:type="dcterms:W3CDTF">2022-06-22T09:51:00Z</dcterms:created>
  <dcterms:modified xsi:type="dcterms:W3CDTF">2022-06-22T09:51:00Z</dcterms:modified>
</cp:coreProperties>
</file>